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B14D1" w14:textId="77777777" w:rsidR="00F80187" w:rsidRPr="00126B5C" w:rsidRDefault="00F80187" w:rsidP="00F80187">
      <w:pPr>
        <w:rPr>
          <w:rFonts w:asciiTheme="majorHAnsi" w:hAnsiTheme="majorHAnsi" w:cstheme="majorHAnsi"/>
        </w:rPr>
      </w:pPr>
    </w:p>
    <w:p w14:paraId="44EA9408" w14:textId="77777777" w:rsidR="00F80187" w:rsidRPr="00126B5C" w:rsidRDefault="00F80187" w:rsidP="00F80187">
      <w:pPr>
        <w:rPr>
          <w:rFonts w:asciiTheme="majorHAnsi" w:hAnsiTheme="majorHAnsi" w:cstheme="majorHAnsi"/>
        </w:rPr>
      </w:pPr>
    </w:p>
    <w:p w14:paraId="763DC55A" w14:textId="77777777" w:rsidR="00F80187" w:rsidRPr="00126B5C" w:rsidRDefault="00F80187" w:rsidP="00F80187">
      <w:pPr>
        <w:rPr>
          <w:rFonts w:asciiTheme="majorHAnsi" w:hAnsiTheme="majorHAnsi" w:cstheme="majorHAnsi"/>
        </w:rPr>
      </w:pPr>
    </w:p>
    <w:p w14:paraId="3AC914B7" w14:textId="77777777" w:rsidR="00F80187" w:rsidRPr="00126B5C" w:rsidRDefault="00F80187" w:rsidP="00F80187">
      <w:pPr>
        <w:rPr>
          <w:rFonts w:asciiTheme="majorHAnsi" w:hAnsiTheme="majorHAnsi" w:cstheme="majorHAnsi"/>
        </w:rPr>
      </w:pPr>
    </w:p>
    <w:p w14:paraId="4F2C969B" w14:textId="77777777" w:rsidR="00F80187" w:rsidRPr="00126B5C" w:rsidRDefault="00F80187" w:rsidP="00F80187">
      <w:pPr>
        <w:rPr>
          <w:rFonts w:asciiTheme="majorHAnsi" w:hAnsiTheme="majorHAnsi" w:cstheme="majorHAnsi"/>
        </w:rPr>
      </w:pPr>
    </w:p>
    <w:p w14:paraId="7C9AA840" w14:textId="77777777" w:rsidR="00F80187" w:rsidRPr="00126B5C" w:rsidRDefault="00F80187" w:rsidP="00F80187">
      <w:pPr>
        <w:rPr>
          <w:rFonts w:asciiTheme="majorHAnsi" w:hAnsiTheme="majorHAnsi" w:cstheme="majorHAnsi"/>
        </w:rPr>
      </w:pPr>
    </w:p>
    <w:p w14:paraId="54358753" w14:textId="77777777" w:rsidR="00F80187" w:rsidRPr="00126B5C" w:rsidRDefault="00F80187" w:rsidP="00F80187">
      <w:pPr>
        <w:rPr>
          <w:rFonts w:asciiTheme="majorHAnsi" w:hAnsiTheme="majorHAnsi" w:cstheme="majorHAnsi"/>
        </w:rPr>
      </w:pPr>
    </w:p>
    <w:p w14:paraId="24956088" w14:textId="77777777" w:rsidR="00F80187" w:rsidRPr="00126B5C" w:rsidRDefault="00F80187" w:rsidP="00F80187">
      <w:pPr>
        <w:rPr>
          <w:rFonts w:asciiTheme="majorHAnsi" w:hAnsiTheme="majorHAnsi" w:cstheme="majorHAnsi"/>
        </w:rPr>
      </w:pPr>
    </w:p>
    <w:p w14:paraId="11A51208" w14:textId="77777777" w:rsidR="00126B5C" w:rsidRPr="00126B5C" w:rsidRDefault="00126B5C" w:rsidP="00F80187">
      <w:pPr>
        <w:rPr>
          <w:rFonts w:asciiTheme="majorHAnsi" w:hAnsiTheme="majorHAnsi" w:cstheme="majorHAnsi"/>
        </w:rPr>
      </w:pPr>
    </w:p>
    <w:p w14:paraId="04B18178" w14:textId="77777777" w:rsidR="00126B5C" w:rsidRDefault="00126B5C" w:rsidP="00F80187">
      <w:pPr>
        <w:rPr>
          <w:rFonts w:asciiTheme="majorHAnsi" w:hAnsiTheme="majorHAnsi" w:cstheme="majorHAnsi"/>
        </w:rPr>
      </w:pPr>
    </w:p>
    <w:p w14:paraId="28C093CA" w14:textId="77777777" w:rsidR="00126B5C" w:rsidRDefault="00126B5C" w:rsidP="00F80187">
      <w:pPr>
        <w:rPr>
          <w:rFonts w:asciiTheme="majorHAnsi" w:hAnsiTheme="majorHAnsi" w:cstheme="majorHAnsi"/>
        </w:rPr>
      </w:pPr>
    </w:p>
    <w:p w14:paraId="7EF272E3" w14:textId="77777777" w:rsidR="00126B5C" w:rsidRDefault="00126B5C" w:rsidP="00F80187">
      <w:pPr>
        <w:rPr>
          <w:rFonts w:asciiTheme="majorHAnsi" w:hAnsiTheme="majorHAnsi" w:cstheme="majorHAnsi"/>
        </w:rPr>
      </w:pPr>
    </w:p>
    <w:p w14:paraId="362E6BBF" w14:textId="77777777" w:rsidR="00126B5C" w:rsidRDefault="00126B5C" w:rsidP="00F80187">
      <w:pPr>
        <w:rPr>
          <w:rFonts w:asciiTheme="majorHAnsi" w:hAnsiTheme="majorHAnsi" w:cstheme="majorHAnsi"/>
        </w:rPr>
      </w:pPr>
    </w:p>
    <w:p w14:paraId="2DE84CD7" w14:textId="2E5B6E48" w:rsidR="00F80187" w:rsidRPr="00126B5C" w:rsidRDefault="009808D0" w:rsidP="00F80187">
      <w:pPr>
        <w:rPr>
          <w:rFonts w:asciiTheme="majorHAnsi" w:hAnsiTheme="majorHAnsi" w:cstheme="majorHAnsi"/>
        </w:rPr>
      </w:pPr>
      <w:r>
        <w:rPr>
          <w:rFonts w:asciiTheme="majorHAnsi" w:hAnsiTheme="majorHAnsi" w:cstheme="majorHAnsi"/>
        </w:rPr>
        <w:t>2</w:t>
      </w:r>
      <w:r w:rsidRPr="009808D0">
        <w:rPr>
          <w:rFonts w:asciiTheme="majorHAnsi" w:hAnsiTheme="majorHAnsi" w:cstheme="majorHAnsi"/>
          <w:vertAlign w:val="superscript"/>
        </w:rPr>
        <w:t>nd</w:t>
      </w:r>
      <w:r>
        <w:rPr>
          <w:rFonts w:asciiTheme="majorHAnsi" w:hAnsiTheme="majorHAnsi" w:cstheme="majorHAnsi"/>
        </w:rPr>
        <w:t xml:space="preserve"> January 2024</w:t>
      </w:r>
    </w:p>
    <w:p w14:paraId="43D88E66" w14:textId="77777777" w:rsidR="00F80187" w:rsidRPr="00126B5C" w:rsidRDefault="00F80187" w:rsidP="00F80187">
      <w:pPr>
        <w:rPr>
          <w:rFonts w:asciiTheme="majorHAnsi" w:hAnsiTheme="majorHAnsi" w:cstheme="majorHAnsi"/>
        </w:rPr>
      </w:pPr>
    </w:p>
    <w:p w14:paraId="65DBC508" w14:textId="77777777" w:rsidR="00F80187" w:rsidRPr="00126B5C" w:rsidRDefault="00F80187" w:rsidP="00F80187">
      <w:pPr>
        <w:rPr>
          <w:rFonts w:asciiTheme="majorHAnsi" w:hAnsiTheme="majorHAnsi" w:cstheme="majorHAnsi"/>
        </w:rPr>
      </w:pPr>
    </w:p>
    <w:p w14:paraId="3B22A5EA"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Dear Parents</w:t>
      </w:r>
      <w:r w:rsidR="00126B5C" w:rsidRPr="00126B5C">
        <w:rPr>
          <w:rFonts w:asciiTheme="majorHAnsi" w:hAnsiTheme="majorHAnsi" w:cstheme="majorHAnsi"/>
        </w:rPr>
        <w:t>/ Carers</w:t>
      </w:r>
    </w:p>
    <w:p w14:paraId="3B43CBF6" w14:textId="77777777" w:rsidR="00F80187" w:rsidRPr="00126B5C" w:rsidRDefault="00F80187" w:rsidP="00F80187">
      <w:pPr>
        <w:rPr>
          <w:rFonts w:asciiTheme="majorHAnsi" w:hAnsiTheme="majorHAnsi" w:cstheme="majorHAnsi"/>
        </w:rPr>
      </w:pPr>
    </w:p>
    <w:p w14:paraId="32F480EC" w14:textId="2D7A320F" w:rsidR="00F80187" w:rsidRPr="00126B5C" w:rsidRDefault="00F80187" w:rsidP="00F80187">
      <w:pPr>
        <w:rPr>
          <w:rFonts w:asciiTheme="majorHAnsi" w:hAnsiTheme="majorHAnsi" w:cstheme="majorHAnsi"/>
          <w:u w:val="single"/>
        </w:rPr>
      </w:pPr>
      <w:r w:rsidRPr="00126B5C">
        <w:rPr>
          <w:rFonts w:asciiTheme="majorHAnsi" w:hAnsiTheme="majorHAnsi" w:cstheme="majorHAnsi"/>
          <w:u w:val="single"/>
        </w:rPr>
        <w:t>Work Experience (1</w:t>
      </w:r>
      <w:r w:rsidR="0018707A">
        <w:rPr>
          <w:rFonts w:asciiTheme="majorHAnsi" w:hAnsiTheme="majorHAnsi" w:cstheme="majorHAnsi"/>
          <w:u w:val="single"/>
        </w:rPr>
        <w:t>5</w:t>
      </w:r>
      <w:r w:rsidRPr="00126B5C">
        <w:rPr>
          <w:rFonts w:asciiTheme="majorHAnsi" w:hAnsiTheme="majorHAnsi" w:cstheme="majorHAnsi"/>
          <w:u w:val="single"/>
          <w:vertAlign w:val="superscript"/>
        </w:rPr>
        <w:t>th</w:t>
      </w:r>
      <w:r w:rsidRPr="00126B5C">
        <w:rPr>
          <w:rFonts w:asciiTheme="majorHAnsi" w:hAnsiTheme="majorHAnsi" w:cstheme="majorHAnsi"/>
          <w:u w:val="single"/>
        </w:rPr>
        <w:t xml:space="preserve"> – </w:t>
      </w:r>
      <w:r w:rsidR="00311182">
        <w:rPr>
          <w:rFonts w:asciiTheme="majorHAnsi" w:hAnsiTheme="majorHAnsi" w:cstheme="majorHAnsi"/>
          <w:u w:val="single"/>
        </w:rPr>
        <w:t>19</w:t>
      </w:r>
      <w:r w:rsidR="00311182" w:rsidRPr="00311182">
        <w:rPr>
          <w:rFonts w:asciiTheme="majorHAnsi" w:hAnsiTheme="majorHAnsi" w:cstheme="majorHAnsi"/>
          <w:u w:val="single"/>
          <w:vertAlign w:val="superscript"/>
        </w:rPr>
        <w:t>th</w:t>
      </w:r>
      <w:r w:rsidR="00311182">
        <w:rPr>
          <w:rFonts w:asciiTheme="majorHAnsi" w:hAnsiTheme="majorHAnsi" w:cstheme="majorHAnsi"/>
          <w:u w:val="single"/>
        </w:rPr>
        <w:t xml:space="preserve"> </w:t>
      </w:r>
      <w:r w:rsidRPr="00126B5C">
        <w:rPr>
          <w:rFonts w:asciiTheme="majorHAnsi" w:hAnsiTheme="majorHAnsi" w:cstheme="majorHAnsi"/>
          <w:u w:val="single"/>
        </w:rPr>
        <w:t xml:space="preserve"> July 202</w:t>
      </w:r>
      <w:r w:rsidR="00311182">
        <w:rPr>
          <w:rFonts w:asciiTheme="majorHAnsi" w:hAnsiTheme="majorHAnsi" w:cstheme="majorHAnsi"/>
          <w:u w:val="single"/>
        </w:rPr>
        <w:t>4</w:t>
      </w:r>
      <w:r w:rsidRPr="00126B5C">
        <w:rPr>
          <w:rFonts w:asciiTheme="majorHAnsi" w:hAnsiTheme="majorHAnsi" w:cstheme="majorHAnsi"/>
          <w:u w:val="single"/>
        </w:rPr>
        <w:t>)</w:t>
      </w:r>
    </w:p>
    <w:p w14:paraId="6902AE6E" w14:textId="77777777" w:rsidR="00F80187" w:rsidRPr="00126B5C" w:rsidRDefault="00F80187" w:rsidP="00F80187">
      <w:pPr>
        <w:rPr>
          <w:rFonts w:asciiTheme="majorHAnsi" w:hAnsiTheme="majorHAnsi" w:cstheme="majorHAnsi"/>
          <w:u w:val="single"/>
        </w:rPr>
      </w:pPr>
    </w:p>
    <w:p w14:paraId="26EAA3DB" w14:textId="77777777" w:rsidR="00126B5C" w:rsidRPr="00126B5C" w:rsidRDefault="00F80187" w:rsidP="00F80187">
      <w:pPr>
        <w:rPr>
          <w:rFonts w:asciiTheme="majorHAnsi" w:hAnsiTheme="majorHAnsi" w:cstheme="majorHAnsi"/>
        </w:rPr>
      </w:pPr>
      <w:r w:rsidRPr="00126B5C">
        <w:rPr>
          <w:rFonts w:asciiTheme="majorHAnsi" w:hAnsiTheme="majorHAnsi" w:cstheme="majorHAnsi"/>
        </w:rPr>
        <w:t xml:space="preserve">At USH we know that work experience provides an invaluable insight into life after school and informs future choices.   </w:t>
      </w:r>
    </w:p>
    <w:p w14:paraId="129CBFA2"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The experience will help with:</w:t>
      </w:r>
    </w:p>
    <w:p w14:paraId="227070BC" w14:textId="77777777" w:rsidR="00F80187" w:rsidRPr="00126B5C" w:rsidRDefault="00F80187" w:rsidP="00F80187">
      <w:pPr>
        <w:rPr>
          <w:rFonts w:asciiTheme="majorHAnsi" w:hAnsiTheme="majorHAnsi" w:cstheme="majorHAnsi"/>
        </w:rPr>
      </w:pPr>
      <w:r w:rsidRPr="00126B5C">
        <w:rPr>
          <w:rFonts w:asciiTheme="majorHAnsi" w:hAnsiTheme="majorHAnsi" w:cstheme="majorHAnsi"/>
          <w:b/>
        </w:rPr>
        <w:t>Decision making</w:t>
      </w:r>
      <w:r w:rsidRPr="00126B5C">
        <w:rPr>
          <w:rFonts w:asciiTheme="majorHAnsi" w:hAnsiTheme="majorHAnsi" w:cstheme="majorHAnsi"/>
        </w:rPr>
        <w:t>: students experience what a job or workplace is like, this will help with post 16/career planning.</w:t>
      </w:r>
    </w:p>
    <w:p w14:paraId="4EA1AFB1" w14:textId="77777777" w:rsidR="00F80187" w:rsidRPr="00126B5C" w:rsidRDefault="00F80187" w:rsidP="00F80187">
      <w:pPr>
        <w:rPr>
          <w:rFonts w:asciiTheme="majorHAnsi" w:hAnsiTheme="majorHAnsi" w:cstheme="majorHAnsi"/>
        </w:rPr>
      </w:pPr>
      <w:r w:rsidRPr="00126B5C">
        <w:rPr>
          <w:rFonts w:asciiTheme="majorHAnsi" w:hAnsiTheme="majorHAnsi" w:cstheme="majorHAnsi"/>
          <w:b/>
        </w:rPr>
        <w:t>Self Confidence</w:t>
      </w:r>
      <w:r w:rsidRPr="00126B5C">
        <w:rPr>
          <w:rFonts w:asciiTheme="majorHAnsi" w:hAnsiTheme="majorHAnsi" w:cstheme="majorHAnsi"/>
        </w:rPr>
        <w:t>: working with other people and completing tasks helps to build confidence.</w:t>
      </w:r>
    </w:p>
    <w:p w14:paraId="2BDDF983" w14:textId="77777777" w:rsidR="00F80187" w:rsidRPr="00126B5C" w:rsidRDefault="00F80187" w:rsidP="00F80187">
      <w:pPr>
        <w:rPr>
          <w:rFonts w:asciiTheme="majorHAnsi" w:hAnsiTheme="majorHAnsi" w:cstheme="majorHAnsi"/>
        </w:rPr>
      </w:pPr>
      <w:r w:rsidRPr="00126B5C">
        <w:rPr>
          <w:rFonts w:asciiTheme="majorHAnsi" w:hAnsiTheme="majorHAnsi" w:cstheme="majorHAnsi"/>
          <w:b/>
        </w:rPr>
        <w:t>Looks Good</w:t>
      </w:r>
      <w:r w:rsidRPr="00126B5C">
        <w:rPr>
          <w:rFonts w:asciiTheme="majorHAnsi" w:hAnsiTheme="majorHAnsi" w:cstheme="majorHAnsi"/>
        </w:rPr>
        <w:t>: on college application forms/UCAS applications/CV</w:t>
      </w:r>
    </w:p>
    <w:p w14:paraId="7DB9D2C1" w14:textId="77777777" w:rsidR="00F80187" w:rsidRPr="00126B5C" w:rsidRDefault="00F80187" w:rsidP="00F80187">
      <w:pPr>
        <w:rPr>
          <w:rFonts w:asciiTheme="majorHAnsi" w:hAnsiTheme="majorHAnsi" w:cstheme="majorHAnsi"/>
        </w:rPr>
      </w:pPr>
      <w:r w:rsidRPr="00126B5C">
        <w:rPr>
          <w:rFonts w:asciiTheme="majorHAnsi" w:hAnsiTheme="majorHAnsi" w:cstheme="majorHAnsi"/>
          <w:b/>
        </w:rPr>
        <w:t>New Skills</w:t>
      </w:r>
      <w:r w:rsidRPr="00126B5C">
        <w:rPr>
          <w:rFonts w:asciiTheme="majorHAnsi" w:hAnsiTheme="majorHAnsi" w:cstheme="majorHAnsi"/>
        </w:rPr>
        <w:t>: working with other people in the workplace helps to build the skills employers like to see on a CV</w:t>
      </w:r>
    </w:p>
    <w:p w14:paraId="5CD730D8" w14:textId="77777777" w:rsidR="00F80187" w:rsidRPr="00126B5C" w:rsidRDefault="00F80187" w:rsidP="00F80187">
      <w:pPr>
        <w:rPr>
          <w:rFonts w:asciiTheme="majorHAnsi" w:hAnsiTheme="majorHAnsi" w:cstheme="majorHAnsi"/>
        </w:rPr>
      </w:pPr>
      <w:r w:rsidRPr="00126B5C">
        <w:rPr>
          <w:rFonts w:asciiTheme="majorHAnsi" w:hAnsiTheme="majorHAnsi" w:cstheme="majorHAnsi"/>
          <w:b/>
        </w:rPr>
        <w:t>Networking</w:t>
      </w:r>
      <w:r w:rsidRPr="00126B5C">
        <w:rPr>
          <w:rFonts w:asciiTheme="majorHAnsi" w:hAnsiTheme="majorHAnsi" w:cstheme="majorHAnsi"/>
        </w:rPr>
        <w:t>: an opportunity to meet people, possibly attend meetings/events and make contacts that could provide a reference or assistance in the future.</w:t>
      </w:r>
    </w:p>
    <w:p w14:paraId="4679BCB0" w14:textId="77777777" w:rsidR="00F80187" w:rsidRPr="00126B5C" w:rsidRDefault="00F80187" w:rsidP="00F80187">
      <w:pPr>
        <w:rPr>
          <w:rFonts w:asciiTheme="majorHAnsi" w:hAnsiTheme="majorHAnsi" w:cstheme="majorHAnsi"/>
        </w:rPr>
      </w:pPr>
      <w:r w:rsidRPr="00126B5C">
        <w:rPr>
          <w:rFonts w:asciiTheme="majorHAnsi" w:hAnsiTheme="majorHAnsi" w:cstheme="majorHAnsi"/>
          <w:b/>
        </w:rPr>
        <w:t>Interviews</w:t>
      </w:r>
      <w:r w:rsidRPr="00126B5C">
        <w:rPr>
          <w:rFonts w:asciiTheme="majorHAnsi" w:hAnsiTheme="majorHAnsi" w:cstheme="majorHAnsi"/>
        </w:rPr>
        <w:t>: employers like to hear about work experience</w:t>
      </w:r>
    </w:p>
    <w:p w14:paraId="47488D32" w14:textId="77777777" w:rsidR="00F80187" w:rsidRPr="00126B5C" w:rsidRDefault="00F80187" w:rsidP="00F80187">
      <w:pPr>
        <w:rPr>
          <w:rFonts w:asciiTheme="majorHAnsi" w:hAnsiTheme="majorHAnsi" w:cstheme="majorHAnsi"/>
        </w:rPr>
      </w:pPr>
      <w:r w:rsidRPr="00126B5C">
        <w:rPr>
          <w:rFonts w:asciiTheme="majorHAnsi" w:hAnsiTheme="majorHAnsi" w:cstheme="majorHAnsi"/>
          <w:color w:val="FF0000"/>
        </w:rPr>
        <w:t xml:space="preserve"> </w:t>
      </w:r>
    </w:p>
    <w:p w14:paraId="455D8829"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Last year</w:t>
      </w:r>
      <w:r w:rsidR="00126B5C">
        <w:rPr>
          <w:rFonts w:asciiTheme="majorHAnsi" w:hAnsiTheme="majorHAnsi" w:cstheme="majorHAnsi"/>
        </w:rPr>
        <w:t>’s</w:t>
      </w:r>
      <w:r w:rsidRPr="00126B5C">
        <w:rPr>
          <w:rFonts w:asciiTheme="majorHAnsi" w:hAnsiTheme="majorHAnsi" w:cstheme="majorHAnsi"/>
        </w:rPr>
        <w:t xml:space="preserve"> feedback from students and employers was very positive with regard to the employability skills and confidence gained.  In the past a number of students have secured part-time jobs/apprenticeships from taking part in work experience.  </w:t>
      </w:r>
    </w:p>
    <w:p w14:paraId="303D744C" w14:textId="77777777" w:rsidR="00F80187" w:rsidRPr="00126B5C" w:rsidRDefault="00F80187" w:rsidP="00F80187">
      <w:pPr>
        <w:rPr>
          <w:rFonts w:asciiTheme="majorHAnsi" w:hAnsiTheme="majorHAnsi" w:cstheme="majorHAnsi"/>
        </w:rPr>
      </w:pPr>
    </w:p>
    <w:p w14:paraId="40A35490"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Students, with parental and school support, are expected to find their own work placement.  It may be beneficial to discuss any career plans your</w:t>
      </w:r>
      <w:r w:rsidR="00126B5C">
        <w:rPr>
          <w:rFonts w:asciiTheme="majorHAnsi" w:hAnsiTheme="majorHAnsi" w:cstheme="majorHAnsi"/>
        </w:rPr>
        <w:t xml:space="preserve"> child</w:t>
      </w:r>
      <w:r w:rsidRPr="00126B5C">
        <w:rPr>
          <w:rFonts w:asciiTheme="majorHAnsi" w:hAnsiTheme="majorHAnsi" w:cstheme="majorHAnsi"/>
        </w:rPr>
        <w:t xml:space="preserve"> may have to help identify placements of interest. Some placements are more difficult than others to secure, therefore, it is essential to identify and contact a placement as soon as possible. </w:t>
      </w:r>
    </w:p>
    <w:p w14:paraId="54EFE0B1" w14:textId="77777777" w:rsidR="00F80187" w:rsidRPr="00126B5C" w:rsidRDefault="00F80187" w:rsidP="00F80187">
      <w:pPr>
        <w:rPr>
          <w:rFonts w:asciiTheme="majorHAnsi" w:hAnsiTheme="majorHAnsi" w:cstheme="majorHAnsi"/>
        </w:rPr>
      </w:pPr>
    </w:p>
    <w:p w14:paraId="118BD1FA" w14:textId="231D96B9" w:rsidR="00F80187" w:rsidRPr="00126B5C" w:rsidRDefault="00F80187" w:rsidP="00F80187">
      <w:pPr>
        <w:rPr>
          <w:rFonts w:asciiTheme="majorHAnsi" w:hAnsiTheme="majorHAnsi" w:cstheme="majorHAnsi"/>
        </w:rPr>
      </w:pPr>
      <w:r w:rsidRPr="00126B5C">
        <w:rPr>
          <w:rFonts w:asciiTheme="majorHAnsi" w:hAnsiTheme="majorHAnsi" w:cstheme="majorHAnsi"/>
        </w:rPr>
        <w:t xml:space="preserve">Once a placement has been identified, the details need to be recorded on the attached ‘Placement Form’.  Please return the completed form to school by Monday, </w:t>
      </w:r>
      <w:r w:rsidR="008721F5">
        <w:rPr>
          <w:rFonts w:asciiTheme="majorHAnsi" w:hAnsiTheme="majorHAnsi" w:cstheme="majorHAnsi"/>
        </w:rPr>
        <w:t>15</w:t>
      </w:r>
      <w:r w:rsidRPr="00126B5C">
        <w:rPr>
          <w:rFonts w:asciiTheme="majorHAnsi" w:hAnsiTheme="majorHAnsi" w:cstheme="majorHAnsi"/>
          <w:vertAlign w:val="superscript"/>
        </w:rPr>
        <w:t>th</w:t>
      </w:r>
      <w:r w:rsidRPr="00126B5C">
        <w:rPr>
          <w:rFonts w:asciiTheme="majorHAnsi" w:hAnsiTheme="majorHAnsi" w:cstheme="majorHAnsi"/>
        </w:rPr>
        <w:t xml:space="preserve"> April.</w:t>
      </w:r>
    </w:p>
    <w:p w14:paraId="3C0317F9" w14:textId="77777777" w:rsidR="00F80187" w:rsidRPr="00126B5C" w:rsidRDefault="00F80187" w:rsidP="00F80187">
      <w:pPr>
        <w:rPr>
          <w:rFonts w:asciiTheme="majorHAnsi" w:hAnsiTheme="majorHAnsi" w:cstheme="majorHAnsi"/>
        </w:rPr>
      </w:pPr>
    </w:p>
    <w:p w14:paraId="5DBB6F1E"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If you have any queries please do not hesitate to contact your</w:t>
      </w:r>
      <w:r w:rsidR="00126B5C">
        <w:rPr>
          <w:rFonts w:asciiTheme="majorHAnsi" w:hAnsiTheme="majorHAnsi" w:cstheme="majorHAnsi"/>
        </w:rPr>
        <w:t xml:space="preserve"> child</w:t>
      </w:r>
      <w:r w:rsidRPr="00126B5C">
        <w:rPr>
          <w:rFonts w:asciiTheme="majorHAnsi" w:hAnsiTheme="majorHAnsi" w:cstheme="majorHAnsi"/>
        </w:rPr>
        <w:t>’s tutor or myself.</w:t>
      </w:r>
    </w:p>
    <w:p w14:paraId="7AA2AC8F" w14:textId="77777777" w:rsidR="00F80187" w:rsidRPr="00126B5C" w:rsidRDefault="00F80187" w:rsidP="00F80187">
      <w:pPr>
        <w:rPr>
          <w:rFonts w:asciiTheme="majorHAnsi" w:hAnsiTheme="majorHAnsi" w:cstheme="majorHAnsi"/>
        </w:rPr>
      </w:pPr>
    </w:p>
    <w:p w14:paraId="4DC2E1E9"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Yours sincerely</w:t>
      </w:r>
    </w:p>
    <w:p w14:paraId="48617A24" w14:textId="77777777" w:rsidR="00F80187" w:rsidRPr="00126B5C" w:rsidRDefault="00F80187" w:rsidP="00F80187">
      <w:pPr>
        <w:rPr>
          <w:rFonts w:asciiTheme="majorHAnsi" w:hAnsiTheme="majorHAnsi" w:cstheme="majorHAnsi"/>
        </w:rPr>
      </w:pPr>
    </w:p>
    <w:p w14:paraId="5E979064" w14:textId="77777777" w:rsidR="00F80187" w:rsidRPr="00126B5C" w:rsidRDefault="00F80187" w:rsidP="00F80187">
      <w:pPr>
        <w:rPr>
          <w:rFonts w:asciiTheme="majorHAnsi" w:hAnsiTheme="majorHAnsi" w:cstheme="majorHAnsi"/>
        </w:rPr>
      </w:pPr>
    </w:p>
    <w:p w14:paraId="778B39F2"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Carey Anderson</w:t>
      </w:r>
    </w:p>
    <w:p w14:paraId="333AEF27" w14:textId="77777777" w:rsidR="00F80187" w:rsidRPr="00126B5C" w:rsidRDefault="00F80187" w:rsidP="00F80187">
      <w:pPr>
        <w:rPr>
          <w:rFonts w:asciiTheme="majorHAnsi" w:hAnsiTheme="majorHAnsi" w:cstheme="majorHAnsi"/>
          <w:u w:val="single"/>
        </w:rPr>
      </w:pPr>
      <w:r w:rsidRPr="00126B5C">
        <w:rPr>
          <w:rFonts w:asciiTheme="majorHAnsi" w:hAnsiTheme="majorHAnsi" w:cstheme="majorHAnsi"/>
          <w:u w:val="single"/>
        </w:rPr>
        <w:t>Careers Lead/Work Experience Co-ordinator</w:t>
      </w:r>
    </w:p>
    <w:p w14:paraId="76F576EB" w14:textId="77777777" w:rsidR="00126B5C" w:rsidRDefault="00F80187">
      <w:pPr>
        <w:rPr>
          <w:rFonts w:asciiTheme="majorHAnsi" w:hAnsiTheme="majorHAnsi" w:cstheme="majorHAnsi"/>
        </w:rPr>
      </w:pPr>
      <w:r w:rsidRPr="00126B5C">
        <w:rPr>
          <w:rFonts w:asciiTheme="majorHAnsi" w:hAnsiTheme="majorHAnsi" w:cstheme="majorHAnsi"/>
        </w:rPr>
        <w:t>carey.anderson@ushschool.org</w:t>
      </w:r>
      <w:r w:rsidR="00126B5C">
        <w:rPr>
          <w:rFonts w:asciiTheme="majorHAnsi" w:hAnsiTheme="majorHAnsi" w:cstheme="majorHAnsi"/>
        </w:rPr>
        <w:br w:type="page"/>
      </w:r>
    </w:p>
    <w:p w14:paraId="41E007B6" w14:textId="77777777" w:rsidR="00126B5C" w:rsidRPr="00126B5C" w:rsidRDefault="00126B5C" w:rsidP="002E0EEF">
      <w:pPr>
        <w:rPr>
          <w:rFonts w:asciiTheme="majorHAnsi" w:hAnsiTheme="majorHAnsi" w:cstheme="majorHAnsi"/>
        </w:rPr>
      </w:pPr>
    </w:p>
    <w:p w14:paraId="4A94B226" w14:textId="77777777" w:rsidR="00F80187" w:rsidRPr="00126B5C" w:rsidRDefault="00F80187" w:rsidP="00F80187">
      <w:pPr>
        <w:ind w:left="-110" w:firstLine="110"/>
        <w:rPr>
          <w:rFonts w:asciiTheme="majorHAnsi" w:hAnsiTheme="majorHAnsi" w:cstheme="majorHAnsi"/>
          <w:b/>
        </w:rPr>
      </w:pPr>
      <w:r w:rsidRPr="00126B5C">
        <w:rPr>
          <w:rFonts w:asciiTheme="majorHAnsi" w:hAnsiTheme="majorHAnsi" w:cstheme="majorHAnsi"/>
          <w:b/>
        </w:rPr>
        <w:t xml:space="preserve">Upper Shirley High </w:t>
      </w:r>
    </w:p>
    <w:p w14:paraId="45833E43" w14:textId="63316D13" w:rsidR="00F80187" w:rsidRPr="00126B5C" w:rsidRDefault="00F80187" w:rsidP="00F80187">
      <w:pPr>
        <w:ind w:left="-110" w:firstLine="110"/>
        <w:rPr>
          <w:rFonts w:asciiTheme="majorHAnsi" w:hAnsiTheme="majorHAnsi" w:cstheme="majorHAnsi"/>
          <w:b/>
          <w:i/>
        </w:rPr>
      </w:pPr>
      <w:r w:rsidRPr="00126B5C">
        <w:rPr>
          <w:rFonts w:asciiTheme="majorHAnsi" w:hAnsiTheme="majorHAnsi" w:cstheme="majorHAnsi"/>
          <w:b/>
        </w:rPr>
        <w:t>Work Experience –</w:t>
      </w:r>
      <w:r w:rsidR="00311182">
        <w:rPr>
          <w:rFonts w:asciiTheme="majorHAnsi" w:hAnsiTheme="majorHAnsi" w:cstheme="majorHAnsi"/>
          <w:b/>
        </w:rPr>
        <w:t>15</w:t>
      </w:r>
      <w:r w:rsidRPr="00126B5C">
        <w:rPr>
          <w:rFonts w:asciiTheme="majorHAnsi" w:hAnsiTheme="majorHAnsi" w:cstheme="majorHAnsi"/>
          <w:b/>
          <w:vertAlign w:val="superscript"/>
        </w:rPr>
        <w:t>th</w:t>
      </w:r>
      <w:r w:rsidRPr="00126B5C">
        <w:rPr>
          <w:rFonts w:asciiTheme="majorHAnsi" w:hAnsiTheme="majorHAnsi" w:cstheme="majorHAnsi"/>
          <w:b/>
        </w:rPr>
        <w:t xml:space="preserve"> – </w:t>
      </w:r>
      <w:r w:rsidR="00311182">
        <w:rPr>
          <w:rFonts w:asciiTheme="majorHAnsi" w:hAnsiTheme="majorHAnsi" w:cstheme="majorHAnsi"/>
          <w:b/>
        </w:rPr>
        <w:t>19</w:t>
      </w:r>
      <w:r w:rsidR="00311182" w:rsidRPr="00311182">
        <w:rPr>
          <w:rFonts w:asciiTheme="majorHAnsi" w:hAnsiTheme="majorHAnsi" w:cstheme="majorHAnsi"/>
          <w:b/>
          <w:vertAlign w:val="superscript"/>
        </w:rPr>
        <w:t>th</w:t>
      </w:r>
      <w:r w:rsidR="00311182">
        <w:rPr>
          <w:rFonts w:asciiTheme="majorHAnsi" w:hAnsiTheme="majorHAnsi" w:cstheme="majorHAnsi"/>
          <w:b/>
        </w:rPr>
        <w:t xml:space="preserve"> </w:t>
      </w:r>
      <w:r w:rsidRPr="00126B5C">
        <w:rPr>
          <w:rFonts w:asciiTheme="majorHAnsi" w:hAnsiTheme="majorHAnsi" w:cstheme="majorHAnsi"/>
          <w:b/>
        </w:rPr>
        <w:t>July 202</w:t>
      </w:r>
      <w:r w:rsidR="00311182">
        <w:rPr>
          <w:rFonts w:asciiTheme="majorHAnsi" w:hAnsiTheme="majorHAnsi" w:cstheme="majorHAnsi"/>
          <w:b/>
        </w:rPr>
        <w:t>4</w:t>
      </w:r>
    </w:p>
    <w:p w14:paraId="56F85DBD" w14:textId="77777777" w:rsidR="00F80187" w:rsidRPr="00126B5C" w:rsidRDefault="00F80187" w:rsidP="00F80187">
      <w:pPr>
        <w:rPr>
          <w:rFonts w:asciiTheme="majorHAnsi" w:hAnsiTheme="majorHAnsi" w:cstheme="majorHAnsi"/>
          <w:b/>
          <w:i/>
        </w:rPr>
      </w:pPr>
    </w:p>
    <w:p w14:paraId="11310DDB" w14:textId="77777777" w:rsidR="00F80187" w:rsidRPr="00126B5C" w:rsidRDefault="00F80187" w:rsidP="00F80187">
      <w:pPr>
        <w:rPr>
          <w:rFonts w:asciiTheme="majorHAnsi" w:hAnsiTheme="majorHAnsi" w:cstheme="majorHAnsi"/>
          <w:b/>
          <w:i/>
        </w:rPr>
      </w:pPr>
    </w:p>
    <w:p w14:paraId="21ED3725" w14:textId="77777777" w:rsidR="00F80187" w:rsidRPr="00126B5C" w:rsidRDefault="00F80187" w:rsidP="00F80187">
      <w:pPr>
        <w:rPr>
          <w:rFonts w:asciiTheme="majorHAnsi" w:hAnsiTheme="majorHAnsi" w:cstheme="majorHAnsi"/>
          <w:b/>
          <w:i/>
        </w:rPr>
      </w:pPr>
      <w:r w:rsidRPr="00126B5C">
        <w:rPr>
          <w:rFonts w:asciiTheme="majorHAnsi" w:hAnsiTheme="majorHAnsi" w:cstheme="majorHAnsi"/>
          <w:b/>
          <w:i/>
        </w:rPr>
        <w:t xml:space="preserve">Student Name   </w:t>
      </w:r>
      <w:r w:rsidRPr="00126B5C">
        <w:rPr>
          <w:rFonts w:asciiTheme="majorHAnsi" w:hAnsiTheme="majorHAnsi" w:cstheme="majorHAnsi"/>
          <w:i/>
        </w:rPr>
        <w:t>………………………………………………………………………………………………</w:t>
      </w:r>
      <w:r w:rsidRPr="00126B5C">
        <w:rPr>
          <w:rFonts w:asciiTheme="majorHAnsi" w:hAnsiTheme="majorHAnsi" w:cstheme="majorHAnsi"/>
          <w:b/>
          <w:i/>
        </w:rPr>
        <w:t>Tutor Group ………………..</w:t>
      </w:r>
    </w:p>
    <w:p w14:paraId="24693CD7" w14:textId="77777777" w:rsidR="00F80187" w:rsidRPr="00126B5C" w:rsidRDefault="00F80187" w:rsidP="00F80187">
      <w:pPr>
        <w:spacing w:before="100" w:beforeAutospacing="1" w:after="100" w:afterAutospacing="1"/>
        <w:rPr>
          <w:rFonts w:asciiTheme="majorHAnsi" w:hAnsiTheme="majorHAnsi" w:cstheme="majorHAnsi"/>
        </w:rPr>
      </w:pPr>
      <w:r w:rsidRPr="00126B5C">
        <w:rPr>
          <w:rFonts w:asciiTheme="majorHAnsi" w:hAnsiTheme="majorHAnsi" w:cstheme="majorHAnsi"/>
        </w:rPr>
        <w:t>I agree to participate in the USH work experience scheme.  I will not disclose any information confidential to the employer, which I obtain during this period of work experience.  I will obey all safety, security and other instructions given by the employer</w:t>
      </w:r>
    </w:p>
    <w:p w14:paraId="744FD8FF" w14:textId="77777777" w:rsidR="00F80187" w:rsidRPr="00126B5C" w:rsidRDefault="00F80187" w:rsidP="00F80187">
      <w:pPr>
        <w:rPr>
          <w:rFonts w:asciiTheme="majorHAnsi" w:hAnsiTheme="majorHAnsi" w:cstheme="majorHAnsi"/>
        </w:rPr>
      </w:pPr>
      <w:r w:rsidRPr="00126B5C">
        <w:rPr>
          <w:rFonts w:asciiTheme="majorHAnsi" w:hAnsiTheme="majorHAnsi" w:cstheme="majorHAnsi"/>
        </w:rPr>
        <w:t>Signed:   …………………………………………………………………………………………………………….</w:t>
      </w:r>
    </w:p>
    <w:p w14:paraId="3644A71F" w14:textId="77777777" w:rsidR="00F80187" w:rsidRPr="00126B5C" w:rsidRDefault="00F80187" w:rsidP="00F80187">
      <w:pPr>
        <w:pStyle w:val="NormalWeb"/>
        <w:ind w:right="109"/>
        <w:rPr>
          <w:rFonts w:asciiTheme="majorHAnsi" w:hAnsiTheme="majorHAnsi" w:cstheme="majorHAnsi"/>
          <w:b/>
          <w:i/>
          <w:sz w:val="22"/>
          <w:szCs w:val="22"/>
        </w:rPr>
      </w:pPr>
      <w:r w:rsidRPr="00126B5C">
        <w:rPr>
          <w:rFonts w:asciiTheme="majorHAnsi" w:hAnsiTheme="majorHAnsi" w:cstheme="majorHAnsi"/>
          <w:b/>
          <w:i/>
          <w:sz w:val="22"/>
          <w:szCs w:val="22"/>
        </w:rPr>
        <w:t>Parental Consent</w:t>
      </w:r>
    </w:p>
    <w:p w14:paraId="02CC2D1A" w14:textId="77777777" w:rsidR="00F80187" w:rsidRPr="00126B5C" w:rsidRDefault="00F80187" w:rsidP="00F80187">
      <w:pPr>
        <w:pStyle w:val="NormalWeb"/>
        <w:ind w:right="109"/>
        <w:jc w:val="both"/>
        <w:rPr>
          <w:rFonts w:asciiTheme="majorHAnsi" w:hAnsiTheme="majorHAnsi" w:cstheme="majorHAnsi"/>
          <w:sz w:val="22"/>
          <w:szCs w:val="22"/>
        </w:rPr>
      </w:pPr>
      <w:r w:rsidRPr="00126B5C">
        <w:rPr>
          <w:rFonts w:asciiTheme="majorHAnsi" w:hAnsiTheme="majorHAnsi" w:cstheme="majorHAnsi"/>
          <w:sz w:val="22"/>
          <w:szCs w:val="22"/>
        </w:rPr>
        <w:t>As a parent/carer of the above learner, I confirm that I have read the placement title and I am willing for her/him to participate in work experience with the employer for the agreed period of time. I also confirm that she/he is medically fit to undertake the placement</w:t>
      </w:r>
    </w:p>
    <w:p w14:paraId="699D58EA"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Signed …………………………………………………………………………………………………….</w:t>
      </w:r>
    </w:p>
    <w:p w14:paraId="5468FD38" w14:textId="77777777" w:rsidR="00F80187" w:rsidRPr="00126B5C" w:rsidRDefault="00F80187" w:rsidP="00F80187">
      <w:pPr>
        <w:pStyle w:val="NormalWeb"/>
        <w:rPr>
          <w:rFonts w:asciiTheme="majorHAnsi" w:hAnsiTheme="majorHAnsi" w:cstheme="majorHAnsi"/>
          <w:b/>
          <w:i/>
          <w:sz w:val="22"/>
          <w:szCs w:val="22"/>
        </w:rPr>
      </w:pPr>
      <w:r w:rsidRPr="00126B5C">
        <w:rPr>
          <w:rFonts w:asciiTheme="majorHAnsi" w:hAnsiTheme="majorHAnsi" w:cstheme="majorHAnsi"/>
          <w:b/>
          <w:i/>
          <w:sz w:val="22"/>
          <w:szCs w:val="22"/>
        </w:rPr>
        <w:t>Employer Details</w:t>
      </w:r>
    </w:p>
    <w:p w14:paraId="5AC742FB"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Company Name ………………………………………………………………………………………………………………………………………………………………………</w:t>
      </w:r>
      <w:r w:rsidR="008452D8">
        <w:rPr>
          <w:rFonts w:asciiTheme="majorHAnsi" w:hAnsiTheme="majorHAnsi" w:cstheme="majorHAnsi"/>
          <w:sz w:val="22"/>
          <w:szCs w:val="22"/>
        </w:rPr>
        <w:t>….</w:t>
      </w:r>
    </w:p>
    <w:p w14:paraId="296177C5"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Address   …………………………………………………………………………………………………..Post code …..………………………</w:t>
      </w:r>
      <w:r w:rsidR="008452D8">
        <w:rPr>
          <w:rFonts w:asciiTheme="majorHAnsi" w:hAnsiTheme="majorHAnsi" w:cstheme="majorHAnsi"/>
          <w:sz w:val="22"/>
          <w:szCs w:val="22"/>
        </w:rPr>
        <w:t>…………</w:t>
      </w:r>
    </w:p>
    <w:p w14:paraId="1B3C7937"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Contact Name …………………………………………………………………………………………Tel no  …………………………………</w:t>
      </w:r>
      <w:r w:rsidR="008452D8">
        <w:rPr>
          <w:rFonts w:asciiTheme="majorHAnsi" w:hAnsiTheme="majorHAnsi" w:cstheme="majorHAnsi"/>
          <w:sz w:val="22"/>
          <w:szCs w:val="22"/>
        </w:rPr>
        <w:t>………….</w:t>
      </w:r>
    </w:p>
    <w:p w14:paraId="7A02F2BE"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Mobile No  ……………………………………………………………………………………………..</w:t>
      </w:r>
      <w:r w:rsidRPr="00126B5C">
        <w:rPr>
          <w:rFonts w:asciiTheme="majorHAnsi" w:hAnsiTheme="majorHAnsi" w:cstheme="majorHAnsi"/>
          <w:sz w:val="22"/>
          <w:szCs w:val="22"/>
        </w:rPr>
        <w:tab/>
        <w:t>E-mail …………………………………</w:t>
      </w:r>
      <w:r w:rsidR="008452D8">
        <w:rPr>
          <w:rFonts w:asciiTheme="majorHAnsi" w:hAnsiTheme="majorHAnsi" w:cstheme="majorHAnsi"/>
          <w:sz w:val="22"/>
          <w:szCs w:val="22"/>
        </w:rPr>
        <w:t>………….</w:t>
      </w:r>
    </w:p>
    <w:p w14:paraId="5E2752F7"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Placement title   ……………………………………………………………………………………</w:t>
      </w:r>
      <w:r w:rsidR="008452D8">
        <w:rPr>
          <w:rFonts w:asciiTheme="majorHAnsi" w:hAnsiTheme="majorHAnsi" w:cstheme="majorHAnsi"/>
          <w:sz w:val="22"/>
          <w:szCs w:val="22"/>
        </w:rPr>
        <w:t>………………………………………………………….</w:t>
      </w:r>
    </w:p>
    <w:p w14:paraId="25A6B5F5"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Dress Code …………………………………………………………………………………………….</w:t>
      </w:r>
      <w:r w:rsidRPr="00126B5C">
        <w:rPr>
          <w:rFonts w:asciiTheme="majorHAnsi" w:hAnsiTheme="majorHAnsi" w:cstheme="majorHAnsi"/>
          <w:sz w:val="22"/>
          <w:szCs w:val="22"/>
        </w:rPr>
        <w:tab/>
        <w:t>Hours of Work ……………………</w:t>
      </w:r>
      <w:r w:rsidR="008452D8">
        <w:rPr>
          <w:rFonts w:asciiTheme="majorHAnsi" w:hAnsiTheme="majorHAnsi" w:cstheme="majorHAnsi"/>
          <w:sz w:val="22"/>
          <w:szCs w:val="22"/>
        </w:rPr>
        <w:t>…………..</w:t>
      </w:r>
    </w:p>
    <w:p w14:paraId="079F44E2" w14:textId="77777777" w:rsidR="00F80187" w:rsidRPr="00126B5C" w:rsidRDefault="00F80187" w:rsidP="00F80187">
      <w:pPr>
        <w:pStyle w:val="NormalWeb"/>
        <w:jc w:val="both"/>
        <w:rPr>
          <w:rFonts w:asciiTheme="majorHAnsi" w:hAnsiTheme="majorHAnsi" w:cstheme="majorHAnsi"/>
          <w:sz w:val="22"/>
          <w:szCs w:val="22"/>
        </w:rPr>
      </w:pPr>
      <w:r w:rsidRPr="00126B5C">
        <w:rPr>
          <w:rFonts w:asciiTheme="majorHAnsi" w:hAnsiTheme="majorHAnsi" w:cstheme="majorHAnsi"/>
          <w:sz w:val="22"/>
          <w:szCs w:val="22"/>
        </w:rPr>
        <w:t>As a representative of the above employer I agree to the learner named above working on my premises and acknowledge my responsibilities under the Health and Safety Work Act. The learner’s age and inexperience will be taken into account when agreeing tasks, and I understand that the student must not undertake prohibited activities</w:t>
      </w:r>
    </w:p>
    <w:p w14:paraId="04225385"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I also confirm that:-</w:t>
      </w:r>
    </w:p>
    <w:p w14:paraId="33EAB862"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I have Employer’s Liability Insurance</w:t>
      </w:r>
      <w:r w:rsidRPr="00126B5C">
        <w:rPr>
          <w:rFonts w:asciiTheme="majorHAnsi" w:hAnsiTheme="majorHAnsi" w:cstheme="majorHAnsi"/>
          <w:sz w:val="22"/>
          <w:szCs w:val="22"/>
        </w:rPr>
        <w:tab/>
      </w:r>
      <w:r w:rsidRPr="00126B5C">
        <w:rPr>
          <w:rFonts w:asciiTheme="majorHAnsi" w:hAnsiTheme="majorHAnsi" w:cstheme="majorHAnsi"/>
          <w:sz w:val="22"/>
          <w:szCs w:val="22"/>
        </w:rPr>
        <w:tab/>
      </w:r>
      <w:r w:rsidRPr="00126B5C">
        <w:rPr>
          <w:rFonts w:asciiTheme="majorHAnsi" w:hAnsiTheme="majorHAnsi" w:cstheme="majorHAnsi"/>
          <w:sz w:val="22"/>
          <w:szCs w:val="22"/>
        </w:rPr>
        <w:tab/>
      </w:r>
      <w:r w:rsidRPr="00126B5C">
        <w:rPr>
          <w:rFonts w:asciiTheme="majorHAnsi" w:hAnsiTheme="majorHAnsi" w:cstheme="majorHAnsi"/>
          <w:sz w:val="22"/>
          <w:szCs w:val="22"/>
        </w:rPr>
        <w:tab/>
      </w:r>
      <w:r w:rsidRPr="00126B5C">
        <w:rPr>
          <w:rFonts w:asciiTheme="majorHAnsi" w:hAnsiTheme="majorHAnsi" w:cstheme="majorHAnsi"/>
          <w:sz w:val="22"/>
          <w:szCs w:val="22"/>
        </w:rPr>
        <w:tab/>
        <w:t>Yes/No</w:t>
      </w:r>
    </w:p>
    <w:p w14:paraId="4EB061BD"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I will agree to a health and safety check and young person risk assessment, and produce the appropriate paperwork</w:t>
      </w:r>
    </w:p>
    <w:p w14:paraId="5FA27D34" w14:textId="77777777" w:rsidR="00F80187" w:rsidRPr="00126B5C" w:rsidRDefault="00F80187" w:rsidP="00F80187">
      <w:pPr>
        <w:pStyle w:val="NormalWeb"/>
        <w:rPr>
          <w:rFonts w:asciiTheme="majorHAnsi" w:hAnsiTheme="majorHAnsi" w:cstheme="majorHAnsi"/>
          <w:sz w:val="22"/>
          <w:szCs w:val="22"/>
        </w:rPr>
      </w:pPr>
      <w:r w:rsidRPr="00126B5C">
        <w:rPr>
          <w:rFonts w:asciiTheme="majorHAnsi" w:hAnsiTheme="majorHAnsi" w:cstheme="majorHAnsi"/>
          <w:sz w:val="22"/>
          <w:szCs w:val="22"/>
        </w:rPr>
        <w:t>Signed …………………………………………………………………………</w:t>
      </w:r>
      <w:r w:rsidRPr="00126B5C">
        <w:rPr>
          <w:rFonts w:asciiTheme="majorHAnsi" w:hAnsiTheme="majorHAnsi" w:cstheme="majorHAnsi"/>
          <w:sz w:val="22"/>
          <w:szCs w:val="22"/>
        </w:rPr>
        <w:tab/>
        <w:t xml:space="preserve"> Name (print)  ……………………………………………………</w:t>
      </w:r>
    </w:p>
    <w:p w14:paraId="77AA2328" w14:textId="77777777" w:rsidR="00F80187" w:rsidRPr="00126B5C" w:rsidRDefault="00F80187" w:rsidP="00126B5C">
      <w:pPr>
        <w:pStyle w:val="NormalWeb"/>
        <w:rPr>
          <w:rFonts w:asciiTheme="majorHAnsi" w:hAnsiTheme="majorHAnsi" w:cstheme="majorHAnsi"/>
          <w:sz w:val="22"/>
          <w:szCs w:val="22"/>
        </w:rPr>
      </w:pPr>
      <w:r w:rsidRPr="00126B5C">
        <w:rPr>
          <w:rFonts w:asciiTheme="majorHAnsi" w:hAnsiTheme="majorHAnsi" w:cstheme="majorHAnsi"/>
          <w:sz w:val="22"/>
          <w:szCs w:val="22"/>
        </w:rPr>
        <w:t>Date  ……………………………………………………………………………</w:t>
      </w:r>
    </w:p>
    <w:sectPr w:rsidR="00F80187" w:rsidRPr="00126B5C" w:rsidSect="00AA35D1">
      <w:headerReference w:type="first" r:id="rId11"/>
      <w:footerReference w:type="first" r:id="rId12"/>
      <w:pgSz w:w="11900" w:h="16840" w:code="9"/>
      <w:pgMar w:top="567" w:right="987" w:bottom="992" w:left="1134" w:header="709" w:footer="7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6CF7B" w14:textId="77777777" w:rsidR="00BD2135" w:rsidRDefault="00BD2135">
      <w:r>
        <w:separator/>
      </w:r>
    </w:p>
  </w:endnote>
  <w:endnote w:type="continuationSeparator" w:id="0">
    <w:p w14:paraId="0F572D9D" w14:textId="77777777" w:rsidR="00BD2135" w:rsidRDefault="00BD2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1D98" w14:textId="77777777" w:rsidR="007178ED" w:rsidRDefault="00747F5E" w:rsidP="007178ED">
    <w:r>
      <w:rPr>
        <w:noProof/>
        <w:sz w:val="14"/>
        <w:szCs w:val="14"/>
        <w:lang w:eastAsia="en-GB"/>
      </w:rPr>
      <w:drawing>
        <wp:anchor distT="0" distB="0" distL="114300" distR="114300" simplePos="0" relativeHeight="251669504" behindDoc="1" locked="0" layoutInCell="1" allowOverlap="1" wp14:anchorId="49F113EE" wp14:editId="40965CFD">
          <wp:simplePos x="0" y="0"/>
          <wp:positionH relativeFrom="column">
            <wp:posOffset>5928995</wp:posOffset>
          </wp:positionH>
          <wp:positionV relativeFrom="paragraph">
            <wp:posOffset>37465</wp:posOffset>
          </wp:positionV>
          <wp:extent cx="476250" cy="476250"/>
          <wp:effectExtent l="0" t="0" r="0" b="0"/>
          <wp:wrapTight wrapText="bothSides">
            <wp:wrapPolygon edited="0">
              <wp:start x="0" y="0"/>
              <wp:lineTo x="0" y="20736"/>
              <wp:lineTo x="20736" y="20736"/>
              <wp:lineTo x="20736" y="0"/>
              <wp:lineTo x="0" y="0"/>
            </wp:wrapPolygon>
          </wp:wrapTight>
          <wp:docPr id="5" name="Picture 5" descr="\\ushschool.local\staff\jpr\Logos\U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school.local\staff\jpr\Logos\US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AF">
      <w:rPr>
        <w:noProof/>
        <w:sz w:val="14"/>
        <w:szCs w:val="14"/>
      </w:rPr>
      <w:drawing>
        <wp:anchor distT="0" distB="0" distL="114300" distR="114300" simplePos="0" relativeHeight="251670528" behindDoc="1" locked="0" layoutInCell="1" allowOverlap="1" wp14:anchorId="637A3358" wp14:editId="6210A436">
          <wp:simplePos x="0" y="0"/>
          <wp:positionH relativeFrom="column">
            <wp:posOffset>2744470</wp:posOffset>
          </wp:positionH>
          <wp:positionV relativeFrom="paragraph">
            <wp:posOffset>-316865</wp:posOffset>
          </wp:positionV>
          <wp:extent cx="594995" cy="775335"/>
          <wp:effectExtent l="0" t="0" r="0" b="5715"/>
          <wp:wrapTight wrapText="bothSides">
            <wp:wrapPolygon edited="0">
              <wp:start x="0" y="0"/>
              <wp:lineTo x="0" y="21229"/>
              <wp:lineTo x="20747" y="21229"/>
              <wp:lineTo x="207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TCMYK@300.jpg"/>
                  <pic:cNvPicPr/>
                </pic:nvPicPr>
                <pic:blipFill>
                  <a:blip r:embed="rId2">
                    <a:extLst>
                      <a:ext uri="{28A0092B-C50C-407E-A947-70E740481C1C}">
                        <a14:useLocalDpi xmlns:a14="http://schemas.microsoft.com/office/drawing/2010/main" val="0"/>
                      </a:ext>
                    </a:extLst>
                  </a:blip>
                  <a:stretch>
                    <a:fillRect/>
                  </a:stretch>
                </pic:blipFill>
                <pic:spPr>
                  <a:xfrm>
                    <a:off x="0" y="0"/>
                    <a:ext cx="594995" cy="775335"/>
                  </a:xfrm>
                  <a:prstGeom prst="rect">
                    <a:avLst/>
                  </a:prstGeom>
                </pic:spPr>
              </pic:pic>
            </a:graphicData>
          </a:graphic>
          <wp14:sizeRelH relativeFrom="page">
            <wp14:pctWidth>0</wp14:pctWidth>
          </wp14:sizeRelH>
          <wp14:sizeRelV relativeFrom="page">
            <wp14:pctHeight>0</wp14:pctHeight>
          </wp14:sizeRelV>
        </wp:anchor>
      </w:drawing>
    </w:r>
    <w:r w:rsidR="000707AF">
      <w:rPr>
        <w:noProof/>
        <w:lang w:eastAsia="en-GB"/>
      </w:rPr>
      <w:drawing>
        <wp:anchor distT="0" distB="0" distL="114300" distR="114300" simplePos="0" relativeHeight="251668480" behindDoc="1" locked="0" layoutInCell="1" allowOverlap="1" wp14:anchorId="3378A560" wp14:editId="366D3415">
          <wp:simplePos x="0" y="0"/>
          <wp:positionH relativeFrom="margin">
            <wp:posOffset>-380365</wp:posOffset>
          </wp:positionH>
          <wp:positionV relativeFrom="paragraph">
            <wp:posOffset>67310</wp:posOffset>
          </wp:positionV>
          <wp:extent cx="714299" cy="374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P logo.jpg"/>
                  <pic:cNvPicPr/>
                </pic:nvPicPr>
                <pic:blipFill>
                  <a:blip r:embed="rId3">
                    <a:extLst>
                      <a:ext uri="{28A0092B-C50C-407E-A947-70E740481C1C}">
                        <a14:useLocalDpi xmlns:a14="http://schemas.microsoft.com/office/drawing/2010/main" val="0"/>
                      </a:ext>
                    </a:extLst>
                  </a:blip>
                  <a:stretch>
                    <a:fillRect/>
                  </a:stretch>
                </pic:blipFill>
                <pic:spPr>
                  <a:xfrm>
                    <a:off x="0" y="0"/>
                    <a:ext cx="714299" cy="374015"/>
                  </a:xfrm>
                  <a:prstGeom prst="rect">
                    <a:avLst/>
                  </a:prstGeom>
                </pic:spPr>
              </pic:pic>
            </a:graphicData>
          </a:graphic>
          <wp14:sizeRelH relativeFrom="page">
            <wp14:pctWidth>0</wp14:pctWidth>
          </wp14:sizeRelH>
          <wp14:sizeRelV relativeFrom="page">
            <wp14:pctHeight>0</wp14:pctHeight>
          </wp14:sizeRelV>
        </wp:anchor>
      </w:drawing>
    </w:r>
  </w:p>
  <w:p w14:paraId="334148DB" w14:textId="77777777" w:rsidR="007178ED" w:rsidRDefault="007178ED" w:rsidP="007178ED">
    <w:pPr>
      <w:pStyle w:val="Footer"/>
    </w:pPr>
  </w:p>
  <w:p w14:paraId="6A94BE1E" w14:textId="77777777" w:rsidR="007178ED" w:rsidRDefault="007178ED" w:rsidP="007178ED"/>
  <w:p w14:paraId="674E6674" w14:textId="77777777" w:rsidR="007178ED" w:rsidRDefault="007178ED" w:rsidP="007178ED">
    <w:pPr>
      <w:jc w:val="center"/>
      <w:rPr>
        <w:sz w:val="14"/>
        <w:szCs w:val="14"/>
      </w:rPr>
    </w:pPr>
    <w:r>
      <w:rPr>
        <w:sz w:val="14"/>
        <w:szCs w:val="14"/>
      </w:rPr>
      <w:t>UPPER SHIRLEY HIGH SCHOOL is part of the Jefferys Education Partnership, registered in England and Wales, Company Registration Number 10749662</w:t>
    </w:r>
  </w:p>
  <w:p w14:paraId="45BD5D03" w14:textId="77777777" w:rsidR="007178ED" w:rsidRDefault="007178ED" w:rsidP="007178ED">
    <w:pPr>
      <w:jc w:val="center"/>
      <w:rPr>
        <w:sz w:val="14"/>
        <w:szCs w:val="14"/>
      </w:rPr>
    </w:pPr>
    <w:r>
      <w:rPr>
        <w:sz w:val="14"/>
        <w:szCs w:val="14"/>
      </w:rPr>
      <w:t>Registered Office: Hamwic Education Trust, Unit E, The Mill Yard, Nursling Street, Southampton, SO16 0AJ. VAT Registration: 268216686</w:t>
    </w:r>
  </w:p>
  <w:p w14:paraId="0CA61303" w14:textId="77777777" w:rsidR="007178ED" w:rsidRDefault="00717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34FA3" w14:textId="77777777" w:rsidR="00BD2135" w:rsidRDefault="00BD2135">
      <w:r>
        <w:separator/>
      </w:r>
    </w:p>
  </w:footnote>
  <w:footnote w:type="continuationSeparator" w:id="0">
    <w:p w14:paraId="21E3A5F1" w14:textId="77777777" w:rsidR="00BD2135" w:rsidRDefault="00BD2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6223" w14:textId="77777777" w:rsidR="002F306A" w:rsidRDefault="002F306A">
    <w:pPr>
      <w:pStyle w:val="Header"/>
      <w:rPr>
        <w:noProof/>
        <w:lang w:val="en-GB" w:eastAsia="en-GB"/>
      </w:rPr>
    </w:pPr>
  </w:p>
  <w:p w14:paraId="678CCA61" w14:textId="77777777" w:rsidR="007178ED" w:rsidRDefault="009B3824" w:rsidP="009B3824">
    <w:pPr>
      <w:pStyle w:val="Header"/>
      <w:tabs>
        <w:tab w:val="clear" w:pos="4320"/>
        <w:tab w:val="clear" w:pos="8640"/>
        <w:tab w:val="left" w:pos="2415"/>
      </w:tabs>
    </w:pPr>
    <w:r>
      <w:rPr>
        <w:noProof/>
      </w:rPr>
      <mc:AlternateContent>
        <mc:Choice Requires="wps">
          <w:drawing>
            <wp:anchor distT="45720" distB="45720" distL="114300" distR="114300" simplePos="0" relativeHeight="251672576" behindDoc="0" locked="0" layoutInCell="1" allowOverlap="1" wp14:anchorId="11176158" wp14:editId="48FE289D">
              <wp:simplePos x="0" y="0"/>
              <wp:positionH relativeFrom="column">
                <wp:posOffset>4718050</wp:posOffset>
              </wp:positionH>
              <wp:positionV relativeFrom="paragraph">
                <wp:posOffset>933450</wp:posOffset>
              </wp:positionV>
              <wp:extent cx="2036445" cy="1404620"/>
              <wp:effectExtent l="0" t="0" r="190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404620"/>
                      </a:xfrm>
                      <a:prstGeom prst="rect">
                        <a:avLst/>
                      </a:prstGeom>
                      <a:solidFill>
                        <a:srgbClr val="FFFFFF"/>
                      </a:solidFill>
                      <a:ln w="9525">
                        <a:noFill/>
                        <a:miter lim="800000"/>
                        <a:headEnd/>
                        <a:tailEnd/>
                      </a:ln>
                    </wps:spPr>
                    <wps:txbx>
                      <w:txbxContent>
                        <w:p w14:paraId="1673EC2A" w14:textId="77777777" w:rsidR="009B3824" w:rsidRPr="004F0D68" w:rsidRDefault="009B3824" w:rsidP="009B3824">
                          <w:pPr>
                            <w:rPr>
                              <w:b/>
                              <w:color w:val="4F81BD" w:themeColor="accent1"/>
                            </w:rPr>
                          </w:pPr>
                          <w:r w:rsidRPr="004F0D68">
                            <w:rPr>
                              <w:b/>
                              <w:color w:val="4F81BD" w:themeColor="accent1"/>
                            </w:rPr>
                            <w:t>Headteacher: Mr C Sykes</w:t>
                          </w:r>
                        </w:p>
                        <w:p w14:paraId="7837B543" w14:textId="77777777" w:rsidR="009B3824" w:rsidRPr="009B3824" w:rsidRDefault="009B3824" w:rsidP="009B3824"/>
                        <w:p w14:paraId="0C31B96A" w14:textId="77777777" w:rsidR="009B3824" w:rsidRPr="009B3824" w:rsidRDefault="009B3824" w:rsidP="009B3824">
                          <w:pPr>
                            <w:rPr>
                              <w:b/>
                            </w:rPr>
                          </w:pPr>
                          <w:r w:rsidRPr="009B3824">
                            <w:rPr>
                              <w:b/>
                            </w:rPr>
                            <w:t>Upper Shirley High School</w:t>
                          </w:r>
                        </w:p>
                        <w:p w14:paraId="6AA2C48A" w14:textId="77777777" w:rsidR="009B3824" w:rsidRPr="009B3824" w:rsidRDefault="009B3824" w:rsidP="009B3824">
                          <w:r w:rsidRPr="009B3824">
                            <w:t>Bellemoor Road</w:t>
                          </w:r>
                        </w:p>
                        <w:p w14:paraId="015AC258" w14:textId="77777777" w:rsidR="009B3824" w:rsidRPr="009B3824" w:rsidRDefault="009B3824" w:rsidP="009B3824">
                          <w:r w:rsidRPr="009B3824">
                            <w:t>Shirley</w:t>
                          </w:r>
                        </w:p>
                        <w:p w14:paraId="11DE6624" w14:textId="77777777" w:rsidR="009B3824" w:rsidRPr="009B3824" w:rsidRDefault="009B3824" w:rsidP="009B3824">
                          <w:r w:rsidRPr="009B3824">
                            <w:t>Southampton</w:t>
                          </w:r>
                        </w:p>
                        <w:p w14:paraId="1C012116" w14:textId="77777777" w:rsidR="009B3824" w:rsidRDefault="009B3824" w:rsidP="009B3824">
                          <w:r w:rsidRPr="009B3824">
                            <w:t>SO15 7QU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76158" id="_x0000_t202" coordsize="21600,21600" o:spt="202" path="m,l,21600r21600,l21600,xe">
              <v:stroke joinstyle="miter"/>
              <v:path gradientshapeok="t" o:connecttype="rect"/>
            </v:shapetype>
            <v:shape id="Text Box 2" o:spid="_x0000_s1026" type="#_x0000_t202" style="position:absolute;margin-left:371.5pt;margin-top:73.5pt;width:160.3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FtIQIAAB4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" stroked="f">
              <v:textbox style="mso-fit-shape-to-text:t">
                <w:txbxContent>
                  <w:p w14:paraId="1673EC2A" w14:textId="77777777" w:rsidR="009B3824" w:rsidRPr="004F0D68" w:rsidRDefault="009B3824" w:rsidP="009B3824">
                    <w:pPr>
                      <w:rPr>
                        <w:b/>
                        <w:color w:val="4F81BD" w:themeColor="accent1"/>
                      </w:rPr>
                    </w:pPr>
                    <w:r w:rsidRPr="004F0D68">
                      <w:rPr>
                        <w:b/>
                        <w:color w:val="4F81BD" w:themeColor="accent1"/>
                      </w:rPr>
                      <w:t>Headteacher: Mr C Sykes</w:t>
                    </w:r>
                  </w:p>
                  <w:p w14:paraId="7837B543" w14:textId="77777777" w:rsidR="009B3824" w:rsidRPr="009B3824" w:rsidRDefault="009B3824" w:rsidP="009B3824"/>
                  <w:p w14:paraId="0C31B96A" w14:textId="77777777" w:rsidR="009B3824" w:rsidRPr="009B3824" w:rsidRDefault="009B3824" w:rsidP="009B3824">
                    <w:pPr>
                      <w:rPr>
                        <w:b/>
                      </w:rPr>
                    </w:pPr>
                    <w:r w:rsidRPr="009B3824">
                      <w:rPr>
                        <w:b/>
                      </w:rPr>
                      <w:t>Upper Shirley High School</w:t>
                    </w:r>
                  </w:p>
                  <w:p w14:paraId="6AA2C48A" w14:textId="77777777" w:rsidR="009B3824" w:rsidRPr="009B3824" w:rsidRDefault="009B3824" w:rsidP="009B3824">
                    <w:r w:rsidRPr="009B3824">
                      <w:t>Bellemoor Road</w:t>
                    </w:r>
                  </w:p>
                  <w:p w14:paraId="015AC258" w14:textId="77777777" w:rsidR="009B3824" w:rsidRPr="009B3824" w:rsidRDefault="009B3824" w:rsidP="009B3824">
                    <w:r w:rsidRPr="009B3824">
                      <w:t>Shirley</w:t>
                    </w:r>
                  </w:p>
                  <w:p w14:paraId="11DE6624" w14:textId="77777777" w:rsidR="009B3824" w:rsidRPr="009B3824" w:rsidRDefault="009B3824" w:rsidP="009B3824">
                    <w:r w:rsidRPr="009B3824">
                      <w:t>Southampton</w:t>
                    </w:r>
                  </w:p>
                  <w:p w14:paraId="1C012116" w14:textId="77777777" w:rsidR="009B3824" w:rsidRDefault="009B3824" w:rsidP="009B3824">
                    <w:r w:rsidRPr="009B3824">
                      <w:t>SO15 7QU</w:t>
                    </w:r>
                  </w:p>
                </w:txbxContent>
              </v:textbox>
              <w10:wrap type="square"/>
            </v:shape>
          </w:pict>
        </mc:Fallback>
      </mc:AlternateContent>
    </w:r>
    <w:r w:rsidR="007178ED">
      <w:rPr>
        <w:noProof/>
        <w:lang w:val="en-GB" w:eastAsia="en-GB"/>
      </w:rPr>
      <w:drawing>
        <wp:anchor distT="0" distB="0" distL="114300" distR="114300" simplePos="0" relativeHeight="251665408" behindDoc="1" locked="1" layoutInCell="1" allowOverlap="1" wp14:anchorId="5968D8FD" wp14:editId="26594677">
          <wp:simplePos x="0" y="0"/>
          <wp:positionH relativeFrom="page">
            <wp:align>right</wp:align>
          </wp:positionH>
          <wp:positionV relativeFrom="page">
            <wp:align>top</wp:align>
          </wp:positionV>
          <wp:extent cx="7584440" cy="1476375"/>
          <wp:effectExtent l="0" t="0" r="0" b="9525"/>
          <wp:wrapNone/>
          <wp:docPr id="1" name="Picture 1" descr="USH LetterheadHIRES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 LetterheadHIRESREV1.jpg"/>
                  <pic:cNvPicPr/>
                </pic:nvPicPr>
                <pic:blipFill rotWithShape="1">
                  <a:blip r:embed="rId1"/>
                  <a:srcRect b="86200"/>
                  <a:stretch/>
                </pic:blipFill>
                <pic:spPr bwMode="auto">
                  <a:xfrm>
                    <a:off x="0" y="0"/>
                    <a:ext cx="7584440" cy="1476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D613F"/>
    <w:multiLevelType w:val="hybridMultilevel"/>
    <w:tmpl w:val="FFD64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3D3274"/>
    <w:multiLevelType w:val="hybridMultilevel"/>
    <w:tmpl w:val="3F3EAD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58019909">
    <w:abstractNumId w:val="0"/>
  </w:num>
  <w:num w:numId="2" w16cid:durableId="753286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E3"/>
    <w:rsid w:val="00004F7E"/>
    <w:rsid w:val="0002681D"/>
    <w:rsid w:val="00061A0E"/>
    <w:rsid w:val="000707AF"/>
    <w:rsid w:val="000803DF"/>
    <w:rsid w:val="000E5551"/>
    <w:rsid w:val="00126B5C"/>
    <w:rsid w:val="0015229D"/>
    <w:rsid w:val="001560D0"/>
    <w:rsid w:val="00163785"/>
    <w:rsid w:val="0018707A"/>
    <w:rsid w:val="001871B4"/>
    <w:rsid w:val="001A4C58"/>
    <w:rsid w:val="001D03BA"/>
    <w:rsid w:val="001F6FD1"/>
    <w:rsid w:val="00204DB3"/>
    <w:rsid w:val="00247FCB"/>
    <w:rsid w:val="00274482"/>
    <w:rsid w:val="002C0586"/>
    <w:rsid w:val="002D5858"/>
    <w:rsid w:val="002E0EEF"/>
    <w:rsid w:val="002F306A"/>
    <w:rsid w:val="00311182"/>
    <w:rsid w:val="00314FCF"/>
    <w:rsid w:val="00363F36"/>
    <w:rsid w:val="00423B9F"/>
    <w:rsid w:val="00451D48"/>
    <w:rsid w:val="0046725F"/>
    <w:rsid w:val="00474148"/>
    <w:rsid w:val="00490082"/>
    <w:rsid w:val="004C3F50"/>
    <w:rsid w:val="004D4889"/>
    <w:rsid w:val="004D5B92"/>
    <w:rsid w:val="004F0D68"/>
    <w:rsid w:val="0053771F"/>
    <w:rsid w:val="00543D82"/>
    <w:rsid w:val="00562B2E"/>
    <w:rsid w:val="00565C0A"/>
    <w:rsid w:val="005C59F6"/>
    <w:rsid w:val="005E438C"/>
    <w:rsid w:val="00605D1C"/>
    <w:rsid w:val="006508E0"/>
    <w:rsid w:val="0068187C"/>
    <w:rsid w:val="006A18F0"/>
    <w:rsid w:val="006B3B28"/>
    <w:rsid w:val="006E7B28"/>
    <w:rsid w:val="007064AE"/>
    <w:rsid w:val="00715807"/>
    <w:rsid w:val="007178ED"/>
    <w:rsid w:val="0072481D"/>
    <w:rsid w:val="00741BE4"/>
    <w:rsid w:val="00747F5E"/>
    <w:rsid w:val="007729E6"/>
    <w:rsid w:val="007929CF"/>
    <w:rsid w:val="007A5E3C"/>
    <w:rsid w:val="008452D8"/>
    <w:rsid w:val="008721F5"/>
    <w:rsid w:val="00875FC7"/>
    <w:rsid w:val="008821D1"/>
    <w:rsid w:val="00893763"/>
    <w:rsid w:val="008E612D"/>
    <w:rsid w:val="009471B8"/>
    <w:rsid w:val="00972B4C"/>
    <w:rsid w:val="00980429"/>
    <w:rsid w:val="009808D0"/>
    <w:rsid w:val="0098741D"/>
    <w:rsid w:val="009905E3"/>
    <w:rsid w:val="009B3824"/>
    <w:rsid w:val="009C4F28"/>
    <w:rsid w:val="009E71CA"/>
    <w:rsid w:val="00A07BBE"/>
    <w:rsid w:val="00A632B8"/>
    <w:rsid w:val="00A907BC"/>
    <w:rsid w:val="00AA35D1"/>
    <w:rsid w:val="00AE34A5"/>
    <w:rsid w:val="00B4251C"/>
    <w:rsid w:val="00B46F2D"/>
    <w:rsid w:val="00B84840"/>
    <w:rsid w:val="00BD2135"/>
    <w:rsid w:val="00BE77B1"/>
    <w:rsid w:val="00BF40B3"/>
    <w:rsid w:val="00BF5C36"/>
    <w:rsid w:val="00C150E1"/>
    <w:rsid w:val="00C356B9"/>
    <w:rsid w:val="00C6384F"/>
    <w:rsid w:val="00C77E06"/>
    <w:rsid w:val="00D92C25"/>
    <w:rsid w:val="00DF08A0"/>
    <w:rsid w:val="00E66152"/>
    <w:rsid w:val="00E8784B"/>
    <w:rsid w:val="00EA1207"/>
    <w:rsid w:val="00EA221C"/>
    <w:rsid w:val="00F0405A"/>
    <w:rsid w:val="00F05F20"/>
    <w:rsid w:val="00F338E3"/>
    <w:rsid w:val="00F41EAE"/>
    <w:rsid w:val="00F616B8"/>
    <w:rsid w:val="00F80187"/>
    <w:rsid w:val="00FD586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E07C0"/>
  <w15:docId w15:val="{8519165B-7935-48D3-AA93-1F997638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rFonts w:asciiTheme="minorHAnsi" w:hAnsiTheme="minorHAnsi" w:cstheme="minorBidi"/>
      <w:sz w:val="24"/>
      <w:szCs w:val="24"/>
      <w:lang w:val="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rFonts w:asciiTheme="minorHAnsi" w:hAnsiTheme="minorHAnsi" w:cstheme="minorBidi"/>
      <w:sz w:val="24"/>
      <w:szCs w:val="24"/>
      <w:lang w:val="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semiHidden/>
    <w:pPr>
      <w:spacing w:before="100" w:beforeAutospacing="1" w:after="100" w:afterAutospacing="1"/>
    </w:pPr>
    <w:rPr>
      <w:rFonts w:ascii="Arial" w:eastAsia="Times New Roman" w:hAnsi="Arial" w:cs="Arial"/>
      <w:sz w:val="24"/>
      <w:szCs w:val="24"/>
      <w:lang w:eastAsia="en-GB"/>
    </w:rPr>
  </w:style>
  <w:style w:type="character" w:styleId="Strong">
    <w:name w:val="Strong"/>
    <w:basedOn w:val="DefaultParagraphFont"/>
    <w:uiPriority w:val="22"/>
    <w:qFormat/>
    <w:rsid w:val="007929CF"/>
    <w:rPr>
      <w:b/>
      <w:bCs/>
    </w:rPr>
  </w:style>
  <w:style w:type="paragraph" w:customStyle="1" w:styleId="ocular-col">
    <w:name w:val="ocular-col"/>
    <w:basedOn w:val="Normal"/>
    <w:rsid w:val="007929CF"/>
    <w:pPr>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rsid w:val="00605D1C"/>
    <w:pPr>
      <w:ind w:left="720"/>
      <w:contextualSpacing/>
    </w:pPr>
  </w:style>
  <w:style w:type="character" w:styleId="Hyperlink">
    <w:name w:val="Hyperlink"/>
    <w:basedOn w:val="DefaultParagraphFont"/>
    <w:uiPriority w:val="99"/>
    <w:unhideWhenUsed/>
    <w:rsid w:val="00BF5C36"/>
    <w:rPr>
      <w:color w:val="0000FF" w:themeColor="hyperlink"/>
      <w:u w:val="single"/>
    </w:rPr>
  </w:style>
  <w:style w:type="character" w:styleId="CommentReference">
    <w:name w:val="annotation reference"/>
    <w:basedOn w:val="DefaultParagraphFont"/>
    <w:uiPriority w:val="99"/>
    <w:semiHidden/>
    <w:unhideWhenUsed/>
    <w:rsid w:val="0068187C"/>
    <w:rPr>
      <w:sz w:val="16"/>
      <w:szCs w:val="16"/>
    </w:rPr>
  </w:style>
  <w:style w:type="paragraph" w:styleId="CommentText">
    <w:name w:val="annotation text"/>
    <w:basedOn w:val="Normal"/>
    <w:link w:val="CommentTextChar"/>
    <w:uiPriority w:val="99"/>
    <w:semiHidden/>
    <w:unhideWhenUsed/>
    <w:rsid w:val="0068187C"/>
    <w:rPr>
      <w:sz w:val="20"/>
      <w:szCs w:val="20"/>
    </w:rPr>
  </w:style>
  <w:style w:type="character" w:customStyle="1" w:styleId="CommentTextChar">
    <w:name w:val="Comment Text Char"/>
    <w:basedOn w:val="DefaultParagraphFont"/>
    <w:link w:val="CommentText"/>
    <w:uiPriority w:val="99"/>
    <w:semiHidden/>
    <w:rsid w:val="0068187C"/>
    <w:rPr>
      <w:rFonts w:ascii="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8187C"/>
    <w:rPr>
      <w:b/>
      <w:bCs/>
    </w:rPr>
  </w:style>
  <w:style w:type="character" w:customStyle="1" w:styleId="CommentSubjectChar">
    <w:name w:val="Comment Subject Char"/>
    <w:basedOn w:val="CommentTextChar"/>
    <w:link w:val="CommentSubject"/>
    <w:uiPriority w:val="99"/>
    <w:semiHidden/>
    <w:rsid w:val="0068187C"/>
    <w:rPr>
      <w:rFonts w:ascii="Calibri" w:hAnsi="Calibri"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8522">
      <w:bodyDiv w:val="1"/>
      <w:marLeft w:val="0"/>
      <w:marRight w:val="0"/>
      <w:marTop w:val="0"/>
      <w:marBottom w:val="0"/>
      <w:divBdr>
        <w:top w:val="none" w:sz="0" w:space="0" w:color="auto"/>
        <w:left w:val="none" w:sz="0" w:space="0" w:color="auto"/>
        <w:bottom w:val="none" w:sz="0" w:space="0" w:color="auto"/>
        <w:right w:val="none" w:sz="0" w:space="0" w:color="auto"/>
      </w:divBdr>
    </w:div>
    <w:div w:id="125120768">
      <w:bodyDiv w:val="1"/>
      <w:marLeft w:val="0"/>
      <w:marRight w:val="0"/>
      <w:marTop w:val="0"/>
      <w:marBottom w:val="0"/>
      <w:divBdr>
        <w:top w:val="none" w:sz="0" w:space="0" w:color="auto"/>
        <w:left w:val="none" w:sz="0" w:space="0" w:color="auto"/>
        <w:bottom w:val="none" w:sz="0" w:space="0" w:color="auto"/>
        <w:right w:val="none" w:sz="0" w:space="0" w:color="auto"/>
      </w:divBdr>
    </w:div>
    <w:div w:id="688216740">
      <w:bodyDiv w:val="1"/>
      <w:marLeft w:val="0"/>
      <w:marRight w:val="0"/>
      <w:marTop w:val="0"/>
      <w:marBottom w:val="0"/>
      <w:divBdr>
        <w:top w:val="none" w:sz="0" w:space="0" w:color="auto"/>
        <w:left w:val="none" w:sz="0" w:space="0" w:color="auto"/>
        <w:bottom w:val="none" w:sz="0" w:space="0" w:color="auto"/>
        <w:right w:val="none" w:sz="0" w:space="0" w:color="auto"/>
      </w:divBdr>
    </w:div>
    <w:div w:id="1434202807">
      <w:bodyDiv w:val="1"/>
      <w:marLeft w:val="0"/>
      <w:marRight w:val="0"/>
      <w:marTop w:val="0"/>
      <w:marBottom w:val="0"/>
      <w:divBdr>
        <w:top w:val="none" w:sz="0" w:space="0" w:color="auto"/>
        <w:left w:val="none" w:sz="0" w:space="0" w:color="auto"/>
        <w:bottom w:val="none" w:sz="0" w:space="0" w:color="auto"/>
        <w:right w:val="none" w:sz="0" w:space="0" w:color="auto"/>
      </w:divBdr>
    </w:div>
    <w:div w:id="1520663095">
      <w:bodyDiv w:val="1"/>
      <w:marLeft w:val="0"/>
      <w:marRight w:val="0"/>
      <w:marTop w:val="0"/>
      <w:marBottom w:val="0"/>
      <w:divBdr>
        <w:top w:val="none" w:sz="0" w:space="0" w:color="auto"/>
        <w:left w:val="none" w:sz="0" w:space="0" w:color="auto"/>
        <w:bottom w:val="none" w:sz="0" w:space="0" w:color="auto"/>
        <w:right w:val="none" w:sz="0" w:space="0" w:color="auto"/>
      </w:divBdr>
    </w:div>
    <w:div w:id="15377392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TEMPLATES\USH%20Headed%20Paper%20December%202017%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DB967EEDEDB444B7BAA1E700E1FADE" ma:contentTypeVersion="15" ma:contentTypeDescription="Create a new document." ma:contentTypeScope="" ma:versionID="eb2e1c953c2d14dfe36410c8e3f3fe66">
  <xsd:schema xmlns:xsd="http://www.w3.org/2001/XMLSchema" xmlns:xs="http://www.w3.org/2001/XMLSchema" xmlns:p="http://schemas.microsoft.com/office/2006/metadata/properties" xmlns:ns3="2a6aa018-9d37-428b-82bf-4e10a927ac0e" xmlns:ns4="72f2aae4-c5f8-4d9e-ba1a-1c8df9e216f5" targetNamespace="http://schemas.microsoft.com/office/2006/metadata/properties" ma:root="true" ma:fieldsID="0f5b56409732d1465c4fe0637bb725f9" ns3:_="" ns4:_="">
    <xsd:import namespace="2a6aa018-9d37-428b-82bf-4e10a927ac0e"/>
    <xsd:import namespace="72f2aae4-c5f8-4d9e-ba1a-1c8df9e216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4:SharedWithUsers" minOccurs="0"/>
                <xsd:element ref="ns4:SharedWithDetails" minOccurs="0"/>
                <xsd:element ref="ns4:SharingHintHash" minOccurs="0"/>
                <xsd:element ref="ns3:_activity" minOccurs="0"/>
                <xsd:element ref="ns3:MediaServiceDateTaken"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aa018-9d37-428b-82bf-4e10a927a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f2aae4-c5f8-4d9e-ba1a-1c8df9e216f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a6aa018-9d37-428b-82bf-4e10a927ac0e" xsi:nil="true"/>
  </documentManagement>
</p:properties>
</file>

<file path=customXml/itemProps1.xml><?xml version="1.0" encoding="utf-8"?>
<ds:datastoreItem xmlns:ds="http://schemas.openxmlformats.org/officeDocument/2006/customXml" ds:itemID="{E0629759-3566-4410-983F-00AFC8EEF454}">
  <ds:schemaRefs>
    <ds:schemaRef ds:uri="http://schemas.openxmlformats.org/officeDocument/2006/bibliography"/>
  </ds:schemaRefs>
</ds:datastoreItem>
</file>

<file path=customXml/itemProps2.xml><?xml version="1.0" encoding="utf-8"?>
<ds:datastoreItem xmlns:ds="http://schemas.openxmlformats.org/officeDocument/2006/customXml" ds:itemID="{81BBB405-FBE0-4F32-B1F5-84B8CCFC6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aa018-9d37-428b-82bf-4e10a927ac0e"/>
    <ds:schemaRef ds:uri="72f2aae4-c5f8-4d9e-ba1a-1c8df9e21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900C8-B3A7-4474-B553-4A93ABAC4FC5}">
  <ds:schemaRefs>
    <ds:schemaRef ds:uri="http://schemas.microsoft.com/sharepoint/v3/contenttype/forms"/>
  </ds:schemaRefs>
</ds:datastoreItem>
</file>

<file path=customXml/itemProps4.xml><?xml version="1.0" encoding="utf-8"?>
<ds:datastoreItem xmlns:ds="http://schemas.openxmlformats.org/officeDocument/2006/customXml" ds:itemID="{22DD5281-4C90-442B-813B-5B253F6673EA}">
  <ds:schemaRefs>
    <ds:schemaRef ds:uri="http://schemas.microsoft.com/office/2006/metadata/properties"/>
    <ds:schemaRef ds:uri="http://schemas.microsoft.com/office/infopath/2007/PartnerControls"/>
    <ds:schemaRef ds:uri="2a6aa018-9d37-428b-82bf-4e10a927ac0e"/>
  </ds:schemaRefs>
</ds:datastoreItem>
</file>

<file path=docProps/app.xml><?xml version="1.0" encoding="utf-8"?>
<Properties xmlns="http://schemas.openxmlformats.org/officeDocument/2006/extended-properties" xmlns:vt="http://schemas.openxmlformats.org/officeDocument/2006/docPropsVTypes">
  <Template>USH Headed Paper December 2017 Final</Template>
  <TotalTime>2</TotalTime>
  <Pages>2</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Nicolette Bateman</dc:creator>
  <cp:lastModifiedBy>Rachel Mays</cp:lastModifiedBy>
  <cp:revision>5</cp:revision>
  <cp:lastPrinted>2022-09-15T08:51:00Z</cp:lastPrinted>
  <dcterms:created xsi:type="dcterms:W3CDTF">2023-10-18T09:52:00Z</dcterms:created>
  <dcterms:modified xsi:type="dcterms:W3CDTF">2024-01-02T11:11:00Z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0x010100AFDB967EEDEDB444B7BAA1E700E1FADE</vt:lpwstr>
  </property>
</Properties>
</file>